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4F6" w:rsidRDefault="008964F6">
      <w:r w:rsidRPr="003B4F80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https://ds04.infourok.ru/uploads/ex/1013/0015594a-95ee7a4b/img13.jpg" style="width:784.5pt;height:567pt;visibility:visible">
            <v:imagedata r:id="rId4" o:title=""/>
          </v:shape>
        </w:pict>
      </w:r>
    </w:p>
    <w:p w:rsidR="008964F6" w:rsidRDefault="008964F6">
      <w:r w:rsidRPr="003B4F80">
        <w:rPr>
          <w:noProof/>
          <w:lang w:eastAsia="ru-RU"/>
        </w:rPr>
        <w:pict>
          <v:shape id="Рисунок 2" o:spid="_x0000_i1026" type="#_x0000_t75" alt="https://ds04.infourok.ru/uploads/ex/0911/00074888-4d4a1c58/img13.jpg" style="width:11in;height:572.25pt;visibility:visible">
            <v:imagedata r:id="rId5" o:title=""/>
          </v:shape>
        </w:pict>
      </w:r>
    </w:p>
    <w:sectPr w:rsidR="008964F6" w:rsidSect="008637C1">
      <w:pgSz w:w="16838" w:h="11906" w:orient="landscape"/>
      <w:pgMar w:top="142" w:right="536" w:bottom="850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7E6C"/>
    <w:rsid w:val="00317E6C"/>
    <w:rsid w:val="003B4F80"/>
    <w:rsid w:val="0047673D"/>
    <w:rsid w:val="007F031B"/>
    <w:rsid w:val="008637C1"/>
    <w:rsid w:val="008964F6"/>
    <w:rsid w:val="00946A81"/>
    <w:rsid w:val="009F1297"/>
    <w:rsid w:val="00E36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A8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2</Pages>
  <Words>0</Words>
  <Characters>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2020-05-22T12:18:00Z</dcterms:created>
  <dcterms:modified xsi:type="dcterms:W3CDTF">2020-05-22T18:43:00Z</dcterms:modified>
</cp:coreProperties>
</file>